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CF5" w:rsidRPr="00CB76C5" w:rsidRDefault="00CB76C5" w:rsidP="00CB76C5">
      <w:pPr>
        <w:spacing w:line="276" w:lineRule="auto"/>
        <w:jc w:val="both"/>
        <w:rPr>
          <w:rFonts w:ascii="Arial" w:hAnsi="Arial"/>
          <w:b/>
          <w:sz w:val="28"/>
          <w:szCs w:val="28"/>
          <w:u w:val="single"/>
        </w:rPr>
      </w:pPr>
      <w:r w:rsidRPr="00CB76C5">
        <w:rPr>
          <w:rFonts w:ascii="Arial" w:hAnsi="Arial"/>
          <w:b/>
          <w:sz w:val="28"/>
          <w:szCs w:val="28"/>
          <w:u w:val="single"/>
        </w:rPr>
        <w:t>Wolne stanowiska w Wydziale d/w  z Przestępczością Ekonomiczną Komendy Wojewódzkiej Policji w Krakowie</w:t>
      </w:r>
    </w:p>
    <w:p w:rsidR="00CB76C5" w:rsidRPr="00CB76C5" w:rsidRDefault="00CB76C5" w:rsidP="00CB76C5">
      <w:pPr>
        <w:spacing w:line="276" w:lineRule="auto"/>
        <w:jc w:val="both"/>
        <w:rPr>
          <w:rFonts w:ascii="Arial" w:hAnsi="Arial"/>
          <w:b/>
          <w:sz w:val="28"/>
          <w:szCs w:val="28"/>
          <w:u w:val="single"/>
        </w:rPr>
      </w:pPr>
    </w:p>
    <w:p w:rsidR="00CB76C5" w:rsidRDefault="00CB76C5" w:rsidP="00CB76C5">
      <w:pPr>
        <w:spacing w:line="276" w:lineRule="auto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Stanowiska:</w:t>
      </w:r>
    </w:p>
    <w:p w:rsidR="00CB76C5" w:rsidRPr="006766FA" w:rsidRDefault="00422DE8" w:rsidP="006766FA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specjalista (policjant doch.-śledczy) </w:t>
      </w:r>
      <w:r w:rsidR="00CB76C5" w:rsidRPr="006766FA">
        <w:rPr>
          <w:rFonts w:ascii="Arial" w:hAnsi="Arial"/>
        </w:rPr>
        <w:t>w 6 grupie zaszeregowania</w:t>
      </w:r>
    </w:p>
    <w:p w:rsidR="00CB76C5" w:rsidRPr="006766FA" w:rsidRDefault="00CB76C5" w:rsidP="006766FA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/>
        </w:rPr>
      </w:pPr>
      <w:r w:rsidRPr="006766FA">
        <w:rPr>
          <w:rFonts w:ascii="Arial" w:hAnsi="Arial"/>
        </w:rPr>
        <w:t xml:space="preserve">detektyw </w:t>
      </w:r>
      <w:r w:rsidR="00422DE8" w:rsidRPr="006766FA">
        <w:rPr>
          <w:rFonts w:ascii="Arial" w:hAnsi="Arial"/>
        </w:rPr>
        <w:t>(</w:t>
      </w:r>
      <w:r w:rsidR="00422DE8">
        <w:rPr>
          <w:rFonts w:ascii="Arial" w:hAnsi="Arial"/>
        </w:rPr>
        <w:t xml:space="preserve">policjant doch.-śledczy) </w:t>
      </w:r>
      <w:r w:rsidRPr="006766FA">
        <w:rPr>
          <w:rFonts w:ascii="Arial" w:hAnsi="Arial"/>
        </w:rPr>
        <w:t>w 5 grupie zaszeregowania</w:t>
      </w:r>
    </w:p>
    <w:p w:rsidR="00CB76C5" w:rsidRDefault="00CB76C5" w:rsidP="00CB76C5">
      <w:pPr>
        <w:spacing w:line="276" w:lineRule="auto"/>
        <w:jc w:val="both"/>
        <w:rPr>
          <w:rFonts w:ascii="Arial" w:hAnsi="Arial"/>
        </w:rPr>
      </w:pPr>
    </w:p>
    <w:p w:rsidR="00CB76C5" w:rsidRDefault="00CB76C5" w:rsidP="00CB76C5">
      <w:pPr>
        <w:spacing w:line="276" w:lineRule="auto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Komórka organizacyjna:</w:t>
      </w:r>
    </w:p>
    <w:p w:rsidR="00CB76C5" w:rsidRDefault="00CB76C5" w:rsidP="00CB76C5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Wydział</w:t>
      </w:r>
      <w:r w:rsidRPr="00CB76C5">
        <w:rPr>
          <w:rFonts w:ascii="Arial" w:hAnsi="Arial"/>
        </w:rPr>
        <w:t xml:space="preserve"> d/w  z Przestępczością Ekonomiczną Komendy Wojewódzkiej Policji</w:t>
      </w:r>
      <w:r>
        <w:rPr>
          <w:rFonts w:ascii="Arial" w:hAnsi="Arial"/>
        </w:rPr>
        <w:t xml:space="preserve">                    </w:t>
      </w:r>
      <w:r w:rsidRPr="00CB76C5">
        <w:rPr>
          <w:rFonts w:ascii="Arial" w:hAnsi="Arial"/>
        </w:rPr>
        <w:t xml:space="preserve"> w Krakowie</w:t>
      </w:r>
    </w:p>
    <w:p w:rsidR="00CB76C5" w:rsidRDefault="00CB76C5" w:rsidP="00CB76C5">
      <w:pPr>
        <w:spacing w:line="276" w:lineRule="auto"/>
        <w:jc w:val="both"/>
        <w:rPr>
          <w:rFonts w:ascii="Arial" w:hAnsi="Arial"/>
        </w:rPr>
      </w:pPr>
    </w:p>
    <w:p w:rsidR="00CB76C5" w:rsidRDefault="00CB76C5" w:rsidP="00CB76C5">
      <w:pPr>
        <w:spacing w:line="276" w:lineRule="auto"/>
        <w:jc w:val="both"/>
        <w:rPr>
          <w:rFonts w:ascii="Arial" w:hAnsi="Arial"/>
          <w:b/>
          <w:sz w:val="28"/>
          <w:szCs w:val="28"/>
        </w:rPr>
      </w:pPr>
      <w:r w:rsidRPr="00CB76C5">
        <w:rPr>
          <w:rFonts w:ascii="Arial" w:hAnsi="Arial"/>
          <w:b/>
          <w:sz w:val="28"/>
          <w:szCs w:val="28"/>
        </w:rPr>
        <w:t>Cel istnienia stanowiska:</w:t>
      </w:r>
    </w:p>
    <w:p w:rsidR="00CB76C5" w:rsidRPr="00D26EE8" w:rsidRDefault="00BE7D26" w:rsidP="00CB76C5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Prowadzenie postępowań przygotowawczych dot. przestępstw ekonomicznych</w:t>
      </w:r>
    </w:p>
    <w:p w:rsidR="00CB76C5" w:rsidRDefault="00CB76C5" w:rsidP="00CB76C5">
      <w:pPr>
        <w:spacing w:line="276" w:lineRule="auto"/>
        <w:jc w:val="both"/>
        <w:rPr>
          <w:rFonts w:ascii="Arial" w:hAnsi="Arial"/>
          <w:sz w:val="28"/>
          <w:szCs w:val="28"/>
        </w:rPr>
      </w:pPr>
    </w:p>
    <w:p w:rsidR="00CB76C5" w:rsidRDefault="00CB76C5" w:rsidP="00CB76C5">
      <w:pPr>
        <w:spacing w:line="276" w:lineRule="auto"/>
        <w:jc w:val="both"/>
        <w:rPr>
          <w:rFonts w:ascii="Arial" w:hAnsi="Arial"/>
          <w:b/>
          <w:sz w:val="28"/>
          <w:szCs w:val="28"/>
        </w:rPr>
      </w:pPr>
      <w:r w:rsidRPr="00CB76C5">
        <w:rPr>
          <w:rFonts w:ascii="Arial" w:hAnsi="Arial"/>
          <w:b/>
          <w:sz w:val="28"/>
          <w:szCs w:val="28"/>
        </w:rPr>
        <w:t>Główne</w:t>
      </w:r>
      <w:r>
        <w:rPr>
          <w:rFonts w:ascii="Arial" w:hAnsi="Arial"/>
          <w:b/>
          <w:sz w:val="28"/>
          <w:szCs w:val="28"/>
        </w:rPr>
        <w:t xml:space="preserve"> zadania realizowane na stanowi</w:t>
      </w:r>
      <w:r w:rsidRPr="00CB76C5">
        <w:rPr>
          <w:rFonts w:ascii="Arial" w:hAnsi="Arial"/>
          <w:b/>
          <w:sz w:val="28"/>
          <w:szCs w:val="28"/>
        </w:rPr>
        <w:t>sku</w:t>
      </w:r>
      <w:r>
        <w:rPr>
          <w:rFonts w:ascii="Arial" w:hAnsi="Arial"/>
          <w:b/>
          <w:sz w:val="28"/>
          <w:szCs w:val="28"/>
        </w:rPr>
        <w:t>:</w:t>
      </w:r>
    </w:p>
    <w:p w:rsidR="006766FA" w:rsidRPr="006766FA" w:rsidRDefault="006766FA" w:rsidP="00CB76C5">
      <w:pPr>
        <w:numPr>
          <w:ilvl w:val="0"/>
          <w:numId w:val="1"/>
        </w:numPr>
        <w:spacing w:line="276" w:lineRule="auto"/>
        <w:jc w:val="both"/>
        <w:rPr>
          <w:rFonts w:ascii="Arial" w:hAnsi="Arial"/>
          <w:b/>
          <w:sz w:val="28"/>
          <w:szCs w:val="28"/>
        </w:rPr>
      </w:pPr>
      <w:r w:rsidRPr="006766FA">
        <w:rPr>
          <w:rFonts w:ascii="Arial" w:hAnsi="Arial" w:cs="Arial"/>
        </w:rPr>
        <w:t>Wsz</w:t>
      </w:r>
      <w:r>
        <w:rPr>
          <w:rFonts w:ascii="Arial" w:hAnsi="Arial" w:cs="Arial"/>
        </w:rPr>
        <w:t>cz</w:t>
      </w:r>
      <w:r w:rsidRPr="006766FA">
        <w:rPr>
          <w:rFonts w:ascii="Arial" w:hAnsi="Arial" w:cs="Arial"/>
        </w:rPr>
        <w:t xml:space="preserve">ynanie i prowadzenie postępowań sprawdzających i przygotowawczych               </w:t>
      </w:r>
      <w:r>
        <w:rPr>
          <w:rFonts w:ascii="Arial" w:hAnsi="Arial" w:cs="Arial"/>
        </w:rPr>
        <w:t xml:space="preserve"> z zakresu prze</w:t>
      </w:r>
      <w:r w:rsidRPr="006766FA">
        <w:rPr>
          <w:rFonts w:ascii="Arial" w:hAnsi="Arial" w:cs="Arial"/>
        </w:rPr>
        <w:t>stępczości ekonomicznej.</w:t>
      </w:r>
    </w:p>
    <w:p w:rsidR="00404DF4" w:rsidRPr="006766FA" w:rsidRDefault="00404DF4" w:rsidP="00CB76C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/>
          <w:b/>
          <w:sz w:val="28"/>
          <w:szCs w:val="28"/>
        </w:rPr>
      </w:pPr>
      <w:r w:rsidRPr="006766FA">
        <w:rPr>
          <w:rFonts w:ascii="Arial" w:hAnsi="Arial"/>
        </w:rPr>
        <w:t>Aktywne ujawnianie czynów zabronionych zawierających się w szerokim katalogu przestępstw ekonomicznych, a także skuteczne wykrywanie                    sprawców tych przestępstw w ramach prowadzoncyh postępowań przygotowawczych</w:t>
      </w:r>
      <w:r w:rsidR="006766FA">
        <w:rPr>
          <w:rFonts w:ascii="Arial" w:hAnsi="Arial"/>
        </w:rPr>
        <w:t>.</w:t>
      </w:r>
    </w:p>
    <w:p w:rsidR="00CB76C5" w:rsidRDefault="0033440E" w:rsidP="003628E5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Wykonywanie</w:t>
      </w:r>
      <w:r w:rsidR="001946E5">
        <w:rPr>
          <w:rFonts w:ascii="Arial" w:hAnsi="Arial" w:cs="Arial"/>
        </w:rPr>
        <w:t xml:space="preserve"> innych czynności procesowy</w:t>
      </w:r>
      <w:r w:rsidR="00F9746D">
        <w:rPr>
          <w:rFonts w:ascii="Arial" w:hAnsi="Arial" w:cs="Arial"/>
        </w:rPr>
        <w:t>ch  związanych z realizacjami p</w:t>
      </w:r>
      <w:r w:rsidR="001946E5">
        <w:rPr>
          <w:rFonts w:ascii="Arial" w:hAnsi="Arial" w:cs="Arial"/>
        </w:rPr>
        <w:t>rowadzony</w:t>
      </w:r>
      <w:r w:rsidR="00F9746D">
        <w:rPr>
          <w:rFonts w:ascii="Arial" w:hAnsi="Arial" w:cs="Arial"/>
        </w:rPr>
        <w:t>mi</w:t>
      </w:r>
      <w:r w:rsidR="001946E5">
        <w:rPr>
          <w:rFonts w:ascii="Arial" w:hAnsi="Arial" w:cs="Arial"/>
        </w:rPr>
        <w:t xml:space="preserve"> przez wydział spraw czy otrzymywanymi pomocami prawnymi.</w:t>
      </w:r>
    </w:p>
    <w:p w:rsidR="0033440E" w:rsidRDefault="0033440E" w:rsidP="0033440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Ujawnianie i ustalanie składników majątkowych sprawców przestępstw                    </w:t>
      </w:r>
      <w:r w:rsidR="00404DF4">
        <w:rPr>
          <w:rFonts w:ascii="Arial" w:hAnsi="Arial" w:cs="Arial"/>
        </w:rPr>
        <w:t>w prowadzonych postępowaniach prz</w:t>
      </w:r>
      <w:r>
        <w:rPr>
          <w:rFonts w:ascii="Arial" w:hAnsi="Arial" w:cs="Arial"/>
        </w:rPr>
        <w:t xml:space="preserve">ygotowaczych i konsekwentne dążenie do ich zabezpieczenia we współpracy </w:t>
      </w:r>
      <w:r w:rsidRPr="0033440E">
        <w:rPr>
          <w:rFonts w:ascii="Arial" w:hAnsi="Arial" w:cs="Arial"/>
        </w:rPr>
        <w:t>z komórkami wy</w:t>
      </w:r>
      <w:r w:rsidR="00422DE8">
        <w:rPr>
          <w:rFonts w:ascii="Arial" w:hAnsi="Arial" w:cs="Arial"/>
        </w:rPr>
        <w:t>specjalizowanymi w tym zakresie.</w:t>
      </w:r>
    </w:p>
    <w:p w:rsidR="00422DE8" w:rsidRDefault="00422DE8" w:rsidP="00422DE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Aktywna współpraca z prokuratorami nadzorującymi prowadzone postępowania przygotowawcze. </w:t>
      </w:r>
    </w:p>
    <w:p w:rsidR="006766FA" w:rsidRDefault="006766FA" w:rsidP="0033440E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="Arial" w:hAnsi="Arial" w:cs="Arial"/>
          <w:sz w:val="28"/>
          <w:szCs w:val="28"/>
        </w:rPr>
      </w:pPr>
    </w:p>
    <w:p w:rsidR="0033440E" w:rsidRDefault="00D26EE8" w:rsidP="0033440E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3440E">
        <w:rPr>
          <w:rStyle w:val="Pogrubienie"/>
          <w:rFonts w:ascii="Arial" w:hAnsi="Arial" w:cs="Arial"/>
          <w:sz w:val="28"/>
          <w:szCs w:val="28"/>
        </w:rPr>
        <w:t>W</w:t>
      </w:r>
      <w:r w:rsidR="003628E5" w:rsidRPr="0033440E">
        <w:rPr>
          <w:rStyle w:val="Pogrubienie"/>
          <w:rFonts w:ascii="Arial" w:hAnsi="Arial" w:cs="Arial"/>
          <w:sz w:val="28"/>
          <w:szCs w:val="28"/>
        </w:rPr>
        <w:t>ymagania formalne</w:t>
      </w:r>
      <w:r w:rsidRPr="003628E5">
        <w:rPr>
          <w:rStyle w:val="Pogrubienie"/>
          <w:rFonts w:ascii="Arial" w:hAnsi="Arial" w:cs="Arial"/>
        </w:rPr>
        <w:t>:</w:t>
      </w:r>
      <w:r w:rsidRPr="003628E5">
        <w:rPr>
          <w:rFonts w:ascii="Arial" w:hAnsi="Arial" w:cs="Arial"/>
        </w:rPr>
        <w:t xml:space="preserve"> </w:t>
      </w:r>
    </w:p>
    <w:p w:rsidR="00D26EE8" w:rsidRDefault="0033440E" w:rsidP="0033440E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26EE8" w:rsidRPr="003628E5">
        <w:rPr>
          <w:rFonts w:ascii="Arial" w:hAnsi="Arial" w:cs="Arial"/>
        </w:rPr>
        <w:t>kreślone w rozporządzeniu Ministra Spraw Wewnętrznych</w:t>
      </w:r>
      <w:r w:rsidR="003628E5">
        <w:rPr>
          <w:rFonts w:ascii="Arial" w:hAnsi="Arial" w:cs="Arial"/>
        </w:rPr>
        <w:t xml:space="preserve"> </w:t>
      </w:r>
      <w:r w:rsidR="00D26EE8" w:rsidRPr="003628E5">
        <w:rPr>
          <w:rFonts w:ascii="Arial" w:hAnsi="Arial" w:cs="Arial"/>
        </w:rPr>
        <w:t xml:space="preserve"> i Administracji z dnia </w:t>
      </w:r>
      <w:r>
        <w:rPr>
          <w:rFonts w:ascii="Arial" w:hAnsi="Arial" w:cs="Arial"/>
        </w:rPr>
        <w:t xml:space="preserve">               </w:t>
      </w:r>
      <w:r w:rsidR="00D26EE8" w:rsidRPr="003628E5">
        <w:rPr>
          <w:rFonts w:ascii="Arial" w:hAnsi="Arial" w:cs="Arial"/>
        </w:rPr>
        <w:t>16 grudnia 2022 r. w sprawie wymagań w zakresie wykształcenia, kwalifikacji zawodowych i stażu służby, jakim odpowiadają policjanci na stanowiskach komendantów Policji i innych stanowiskach służbowych.</w:t>
      </w:r>
    </w:p>
    <w:p w:rsidR="0033440E" w:rsidRDefault="0033440E" w:rsidP="0033440E">
      <w:pPr>
        <w:spacing w:line="276" w:lineRule="auto"/>
        <w:jc w:val="both"/>
        <w:rPr>
          <w:rStyle w:val="Pogrubienie"/>
          <w:rFonts w:ascii="Arial" w:hAnsi="Arial" w:cs="Arial"/>
        </w:rPr>
      </w:pPr>
    </w:p>
    <w:p w:rsidR="0033440E" w:rsidRPr="0033440E" w:rsidRDefault="0033440E" w:rsidP="0033440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3440E">
        <w:rPr>
          <w:rStyle w:val="Pogrubienie"/>
          <w:rFonts w:ascii="Arial" w:hAnsi="Arial" w:cs="Arial"/>
          <w:sz w:val="28"/>
          <w:szCs w:val="28"/>
        </w:rPr>
        <w:t>Oczekiwane od kandydata są</w:t>
      </w:r>
      <w:r w:rsidR="009B4C9C">
        <w:rPr>
          <w:rStyle w:val="Pogrubienie"/>
          <w:rFonts w:ascii="Arial" w:hAnsi="Arial" w:cs="Arial"/>
          <w:sz w:val="28"/>
          <w:szCs w:val="28"/>
        </w:rPr>
        <w:t>*</w:t>
      </w:r>
      <w:r w:rsidRPr="0033440E">
        <w:rPr>
          <w:rStyle w:val="Pogrubienie"/>
          <w:rFonts w:ascii="Arial" w:hAnsi="Arial" w:cs="Arial"/>
          <w:sz w:val="28"/>
          <w:szCs w:val="28"/>
        </w:rPr>
        <w:t xml:space="preserve">: </w:t>
      </w:r>
    </w:p>
    <w:p w:rsidR="0033440E" w:rsidRPr="0033440E" w:rsidRDefault="0033440E" w:rsidP="0033440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33440E">
        <w:rPr>
          <w:rFonts w:ascii="Arial" w:hAnsi="Arial" w:cs="Arial"/>
        </w:rPr>
        <w:t>wykształcenie wyższe w zakresie ekonomii, administracji, prawa lub inne,</w:t>
      </w:r>
    </w:p>
    <w:p w:rsidR="0033440E" w:rsidRDefault="0033440E" w:rsidP="0033440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33440E">
        <w:rPr>
          <w:rFonts w:ascii="Arial" w:hAnsi="Arial" w:cs="Arial"/>
        </w:rPr>
        <w:t xml:space="preserve">co najmniej 5 lat doświadczenia w realizacji zadań w służbie kryminalnej lub śledczej w zakresie realizacji czynności dochodzeniowo-śledczych </w:t>
      </w:r>
      <w:r>
        <w:rPr>
          <w:rFonts w:ascii="Arial" w:hAnsi="Arial" w:cs="Arial"/>
        </w:rPr>
        <w:t xml:space="preserve">                         </w:t>
      </w:r>
      <w:r w:rsidRPr="0033440E">
        <w:rPr>
          <w:rFonts w:ascii="Arial" w:hAnsi="Arial" w:cs="Arial"/>
        </w:rPr>
        <w:t>w szczególności w komórkach dedykowanych do zwalczania przestępczości ekonomicznej,</w:t>
      </w:r>
    </w:p>
    <w:p w:rsidR="0033440E" w:rsidRPr="0033440E" w:rsidRDefault="0033440E" w:rsidP="0033440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33440E">
        <w:rPr>
          <w:rFonts w:ascii="Arial" w:hAnsi="Arial" w:cs="Arial"/>
        </w:rPr>
        <w:t xml:space="preserve">komunikatywność, </w:t>
      </w:r>
    </w:p>
    <w:p w:rsidR="0033440E" w:rsidRPr="0033440E" w:rsidRDefault="0033440E" w:rsidP="0033440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33440E">
        <w:rPr>
          <w:rFonts w:ascii="Arial" w:hAnsi="Arial" w:cs="Arial"/>
        </w:rPr>
        <w:lastRenderedPageBreak/>
        <w:t>umiejętność organizowania pracy własnej (systematyka, konsekwencja</w:t>
      </w:r>
      <w:r>
        <w:rPr>
          <w:rFonts w:ascii="Arial" w:hAnsi="Arial" w:cs="Arial"/>
        </w:rPr>
        <w:t xml:space="preserve">                    </w:t>
      </w:r>
      <w:r w:rsidRPr="0033440E">
        <w:rPr>
          <w:rFonts w:ascii="Arial" w:hAnsi="Arial" w:cs="Arial"/>
        </w:rPr>
        <w:t xml:space="preserve"> w działaniu),</w:t>
      </w:r>
    </w:p>
    <w:p w:rsidR="0033440E" w:rsidRPr="0033440E" w:rsidRDefault="0033440E" w:rsidP="0033440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33440E">
        <w:rPr>
          <w:rFonts w:ascii="Arial" w:hAnsi="Arial" w:cs="Arial"/>
        </w:rPr>
        <w:t xml:space="preserve">umiejętność szybkiego uczenia się nowych zakresów obowiązków odzwierciedlających pojawianie się nowych form przestępczości ekonomicznej, </w:t>
      </w:r>
    </w:p>
    <w:p w:rsidR="0033440E" w:rsidRPr="0033440E" w:rsidRDefault="0033440E" w:rsidP="0033440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33440E">
        <w:rPr>
          <w:rFonts w:ascii="Arial" w:hAnsi="Arial" w:cs="Arial"/>
        </w:rPr>
        <w:t>umiejętność radzenie sobie w sytuacjach kryzysowych oraz pełnienie służby pod presją czasu,</w:t>
      </w:r>
    </w:p>
    <w:p w:rsidR="0033440E" w:rsidRPr="0033440E" w:rsidRDefault="0033440E" w:rsidP="0033440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33440E">
        <w:rPr>
          <w:rFonts w:ascii="Arial" w:hAnsi="Arial" w:cs="Arial"/>
        </w:rPr>
        <w:t>posiadanie zdolności analitycznych (zbieranie, analizowanie i trafne interpretowanie informacji),</w:t>
      </w:r>
    </w:p>
    <w:p w:rsidR="0033440E" w:rsidRPr="0033440E" w:rsidRDefault="0033440E" w:rsidP="0033440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33440E">
        <w:rPr>
          <w:rFonts w:ascii="Arial" w:hAnsi="Arial" w:cs="Arial"/>
        </w:rPr>
        <w:t>umiejętność wyciągania wniosków oraz stawiania hipotez,</w:t>
      </w:r>
    </w:p>
    <w:p w:rsidR="0033440E" w:rsidRPr="0033440E" w:rsidRDefault="0033440E" w:rsidP="0033440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33440E">
        <w:rPr>
          <w:rFonts w:ascii="Arial" w:hAnsi="Arial" w:cs="Arial"/>
        </w:rPr>
        <w:t>umiejętność współpracy oraz pracy zespołowej,</w:t>
      </w:r>
    </w:p>
    <w:p w:rsidR="0033440E" w:rsidRPr="0033440E" w:rsidRDefault="0033440E" w:rsidP="0033440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33440E">
        <w:rPr>
          <w:rFonts w:ascii="Arial" w:hAnsi="Arial" w:cs="Arial"/>
        </w:rPr>
        <w:t>obsługa pakietu biurowego MS Office, policyjnych syst</w:t>
      </w:r>
      <w:r w:rsidR="00F9746D">
        <w:rPr>
          <w:rFonts w:ascii="Arial" w:hAnsi="Arial" w:cs="Arial"/>
        </w:rPr>
        <w:t>emów informatycznych (KSIP,</w:t>
      </w:r>
      <w:r w:rsidRPr="0033440E">
        <w:rPr>
          <w:rFonts w:ascii="Arial" w:hAnsi="Arial" w:cs="Arial"/>
        </w:rPr>
        <w:t xml:space="preserve"> Intradok, ERCDŚ i</w:t>
      </w:r>
      <w:r w:rsidR="00F9746D">
        <w:rPr>
          <w:rFonts w:ascii="Arial" w:hAnsi="Arial" w:cs="Arial"/>
        </w:rPr>
        <w:t>nne),</w:t>
      </w:r>
    </w:p>
    <w:p w:rsidR="0033440E" w:rsidRPr="0033440E" w:rsidRDefault="0033440E" w:rsidP="0033440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33440E">
        <w:rPr>
          <w:rFonts w:ascii="Arial" w:hAnsi="Arial" w:cs="Arial"/>
        </w:rPr>
        <w:t xml:space="preserve">chęć rozwoju w komórce organizacyjnej zajmującej się zwalczaniem  przestępczości ekonomicznej oraz determinacja i przekonanie do służby </w:t>
      </w:r>
      <w:r w:rsidR="006766FA">
        <w:rPr>
          <w:rFonts w:ascii="Arial" w:hAnsi="Arial" w:cs="Arial"/>
        </w:rPr>
        <w:t xml:space="preserve">                  </w:t>
      </w:r>
      <w:r w:rsidRPr="0033440E">
        <w:rPr>
          <w:rFonts w:ascii="Arial" w:hAnsi="Arial" w:cs="Arial"/>
        </w:rPr>
        <w:t xml:space="preserve">w tym obszarze zwalczania przestępczości,  </w:t>
      </w:r>
    </w:p>
    <w:p w:rsidR="0033440E" w:rsidRPr="0033440E" w:rsidRDefault="0033440E" w:rsidP="0033440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33440E">
        <w:rPr>
          <w:rFonts w:ascii="Arial" w:hAnsi="Arial" w:cs="Arial"/>
        </w:rPr>
        <w:t>posiadanie prawa jazdy kategorii B</w:t>
      </w:r>
      <w:r w:rsidR="00F9746D">
        <w:rPr>
          <w:rFonts w:ascii="Arial" w:hAnsi="Arial" w:cs="Arial"/>
        </w:rPr>
        <w:t>,</w:t>
      </w:r>
    </w:p>
    <w:p w:rsidR="0033440E" w:rsidRPr="0033440E" w:rsidRDefault="0033440E" w:rsidP="0033440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33440E">
        <w:rPr>
          <w:rFonts w:ascii="Arial" w:hAnsi="Arial" w:cs="Arial"/>
        </w:rPr>
        <w:t xml:space="preserve">rozumienie co najmniej podstawowych zagadnień związanych </w:t>
      </w:r>
      <w:r w:rsidRPr="0033440E">
        <w:rPr>
          <w:rFonts w:ascii="Arial" w:hAnsi="Arial" w:cs="Arial"/>
        </w:rPr>
        <w:br/>
        <w:t xml:space="preserve">z cyberprzestępczością w kontekście przestępczości ekonomicznej lub zainteresowania w tym kierunku  </w:t>
      </w:r>
    </w:p>
    <w:p w:rsidR="0033440E" w:rsidRDefault="0033440E" w:rsidP="0033440E">
      <w:pPr>
        <w:spacing w:line="276" w:lineRule="auto"/>
        <w:ind w:left="720"/>
        <w:jc w:val="both"/>
        <w:rPr>
          <w:rFonts w:ascii="Arial" w:hAnsi="Arial" w:cs="Arial"/>
        </w:rPr>
      </w:pPr>
    </w:p>
    <w:p w:rsidR="0033440E" w:rsidRPr="00145933" w:rsidRDefault="0033440E" w:rsidP="0033440E">
      <w:pPr>
        <w:spacing w:line="276" w:lineRule="auto"/>
        <w:ind w:left="7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*</w:t>
      </w:r>
      <w:r w:rsidRPr="00145933">
        <w:rPr>
          <w:rFonts w:ascii="Arial" w:hAnsi="Arial" w:cs="Arial"/>
          <w:b/>
          <w:i/>
        </w:rPr>
        <w:t xml:space="preserve">Niezależnie od posiadania lub braku którejkolwiek z wymienionych umiejętności, o wyborze kandydata  decydować będzie rozmowa </w:t>
      </w:r>
      <w:r w:rsidRPr="00145933">
        <w:rPr>
          <w:rFonts w:ascii="Arial" w:hAnsi="Arial" w:cs="Arial"/>
          <w:b/>
          <w:i/>
        </w:rPr>
        <w:br/>
        <w:t xml:space="preserve">z kierownictwem Wydziału do Walki z Przestępczością Ekonomiczną KWP w Krakowie. </w:t>
      </w:r>
      <w:r>
        <w:rPr>
          <w:rFonts w:ascii="Arial" w:hAnsi="Arial" w:cs="Arial"/>
          <w:b/>
          <w:i/>
        </w:rPr>
        <w:t>Informacja kierowana jest do funkcjonariusz</w:t>
      </w:r>
      <w:r w:rsidR="00F9746D">
        <w:rPr>
          <w:rFonts w:ascii="Arial" w:hAnsi="Arial" w:cs="Arial"/>
          <w:b/>
          <w:i/>
        </w:rPr>
        <w:t>y Policji każdego szczebla (</w:t>
      </w:r>
      <w:r>
        <w:rPr>
          <w:rFonts w:ascii="Arial" w:hAnsi="Arial" w:cs="Arial"/>
          <w:b/>
          <w:i/>
        </w:rPr>
        <w:t xml:space="preserve">KP, KMP/KPP). </w:t>
      </w:r>
      <w:bookmarkStart w:id="0" w:name="_GoBack"/>
      <w:bookmarkEnd w:id="0"/>
      <w:r>
        <w:rPr>
          <w:rFonts w:ascii="Arial" w:hAnsi="Arial" w:cs="Arial"/>
          <w:b/>
          <w:i/>
        </w:rPr>
        <w:t xml:space="preserve"> </w:t>
      </w:r>
      <w:r w:rsidRPr="00145933">
        <w:rPr>
          <w:rFonts w:ascii="Arial" w:hAnsi="Arial" w:cs="Arial"/>
          <w:b/>
          <w:i/>
        </w:rPr>
        <w:t xml:space="preserve">   </w:t>
      </w:r>
    </w:p>
    <w:p w:rsidR="000B6D1F" w:rsidRDefault="000B6D1F" w:rsidP="000B6D1F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="Arial" w:hAnsi="Arial" w:cs="Arial"/>
          <w:sz w:val="28"/>
          <w:szCs w:val="28"/>
        </w:rPr>
      </w:pPr>
    </w:p>
    <w:p w:rsidR="006766FA" w:rsidRPr="000B6D1F" w:rsidRDefault="006766FA" w:rsidP="000B6D1F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0B6D1F">
        <w:rPr>
          <w:rStyle w:val="Pogrubienie"/>
          <w:rFonts w:ascii="Arial" w:hAnsi="Arial" w:cs="Arial"/>
          <w:sz w:val="28"/>
          <w:szCs w:val="28"/>
        </w:rPr>
        <w:t>Warunki służby:</w:t>
      </w:r>
    </w:p>
    <w:p w:rsidR="006766FA" w:rsidRPr="000B6D1F" w:rsidRDefault="006766FA" w:rsidP="000B6D1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0B6D1F">
        <w:rPr>
          <w:rFonts w:ascii="Arial" w:hAnsi="Arial" w:cs="Arial"/>
        </w:rPr>
        <w:t>wykonywana czynności okresowo w terenie (także poza województwem</w:t>
      </w:r>
    </w:p>
    <w:p w:rsidR="006766FA" w:rsidRPr="000B6D1F" w:rsidRDefault="006766FA" w:rsidP="000B6D1F">
      <w:pPr>
        <w:pStyle w:val="Akapitzlist"/>
        <w:spacing w:line="276" w:lineRule="auto"/>
        <w:jc w:val="both"/>
        <w:rPr>
          <w:rFonts w:ascii="Arial" w:hAnsi="Arial" w:cs="Arial"/>
        </w:rPr>
      </w:pPr>
      <w:r w:rsidRPr="000B6D1F">
        <w:rPr>
          <w:rFonts w:ascii="Arial" w:hAnsi="Arial" w:cs="Arial"/>
        </w:rPr>
        <w:t xml:space="preserve">małopolskim), </w:t>
      </w:r>
    </w:p>
    <w:p w:rsidR="006766FA" w:rsidRPr="000B6D1F" w:rsidRDefault="006766FA" w:rsidP="000B6D1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0B6D1F">
        <w:rPr>
          <w:rFonts w:ascii="Arial" w:hAnsi="Arial" w:cs="Arial"/>
        </w:rPr>
        <w:t>praca przy komputerze,</w:t>
      </w:r>
    </w:p>
    <w:p w:rsidR="006766FA" w:rsidRPr="000B6D1F" w:rsidRDefault="006766FA" w:rsidP="000B6D1F">
      <w:pPr>
        <w:pStyle w:val="Akapitzlist"/>
        <w:numPr>
          <w:ilvl w:val="0"/>
          <w:numId w:val="9"/>
        </w:numPr>
        <w:tabs>
          <w:tab w:val="num" w:pos="709"/>
        </w:tabs>
        <w:spacing w:line="276" w:lineRule="auto"/>
        <w:jc w:val="both"/>
        <w:rPr>
          <w:rFonts w:ascii="Arial" w:hAnsi="Arial" w:cs="Arial"/>
        </w:rPr>
      </w:pPr>
      <w:r w:rsidRPr="000B6D1F">
        <w:rPr>
          <w:rFonts w:ascii="Arial" w:hAnsi="Arial" w:cs="Arial"/>
        </w:rPr>
        <w:t xml:space="preserve">w warunkach stresu oraz pod presją czasu, </w:t>
      </w:r>
    </w:p>
    <w:p w:rsidR="006766FA" w:rsidRDefault="006766FA" w:rsidP="000B6D1F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50BEE">
        <w:rPr>
          <w:rFonts w:ascii="Arial" w:hAnsi="Arial" w:cs="Arial"/>
        </w:rPr>
        <w:t>zagrożeni</w:t>
      </w:r>
      <w:r>
        <w:rPr>
          <w:rFonts w:ascii="Arial" w:hAnsi="Arial" w:cs="Arial"/>
        </w:rPr>
        <w:t>u</w:t>
      </w:r>
      <w:r w:rsidRPr="00650BEE">
        <w:rPr>
          <w:rFonts w:ascii="Arial" w:hAnsi="Arial" w:cs="Arial"/>
        </w:rPr>
        <w:t xml:space="preserve"> korupcją</w:t>
      </w:r>
      <w:r>
        <w:rPr>
          <w:rFonts w:ascii="Arial" w:hAnsi="Arial" w:cs="Arial"/>
        </w:rPr>
        <w:t>,</w:t>
      </w:r>
    </w:p>
    <w:p w:rsidR="006766FA" w:rsidRDefault="006766FA" w:rsidP="000B6D1F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wieloosobowym zespole,</w:t>
      </w:r>
    </w:p>
    <w:p w:rsidR="006766FA" w:rsidRDefault="006766FA" w:rsidP="006766FA">
      <w:pPr>
        <w:pStyle w:val="NormalnyWeb"/>
        <w:tabs>
          <w:tab w:val="num" w:pos="709"/>
        </w:tabs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0B6D1F" w:rsidRDefault="000B6D1F" w:rsidP="000B6D1F">
      <w:pPr>
        <w:pStyle w:val="NormalnyWeb"/>
        <w:tabs>
          <w:tab w:val="num" w:pos="709"/>
        </w:tabs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W</w:t>
      </w:r>
      <w:r w:rsidRPr="00390174">
        <w:rPr>
          <w:rFonts w:ascii="Arial" w:hAnsi="Arial" w:cs="Arial"/>
          <w:b/>
        </w:rPr>
        <w:t xml:space="preserve"> związku z podjęciem służby w Wydziale do Walki z Przestępczością Ekonomiczną KWP w Krakowie proponujemy m. in.:  </w:t>
      </w:r>
    </w:p>
    <w:p w:rsidR="000B6D1F" w:rsidRDefault="000B6D1F" w:rsidP="000B6D1F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służbę w dynamicznym zespole o dużym doświadczeniu,  </w:t>
      </w:r>
    </w:p>
    <w:p w:rsidR="000B6D1F" w:rsidRDefault="000B6D1F" w:rsidP="000B6D1F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realną możliwość podnoszenia swoich kwalifikacji zawodowych w Szkołach Policji, Akademii Policji oraz w ramach szkoleń organizowanych w kraju i za granicą przez CEPOL (</w:t>
      </w:r>
      <w:r w:rsidRPr="00CA4238">
        <w:rPr>
          <w:rFonts w:ascii="Arial" w:hAnsi="Arial" w:cs="Arial"/>
          <w:i/>
        </w:rPr>
        <w:t>European Union Agency for Law Enforcement Training</w:t>
      </w:r>
      <w:r>
        <w:rPr>
          <w:rFonts w:ascii="Arial" w:hAnsi="Arial" w:cs="Arial"/>
        </w:rPr>
        <w:t>),</w:t>
      </w:r>
    </w:p>
    <w:p w:rsidR="000B6D1F" w:rsidRDefault="000B6D1F" w:rsidP="000B6D1F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możliwość rozwoju zawodowego związanego z gruntownym i bieżącym poszerzaniem wiedzy na temat współczesnych form przestępczości ekonomicznej poprzez uczestniczenie lub współorganizowanie szkoleń, </w:t>
      </w:r>
      <w:r>
        <w:rPr>
          <w:rFonts w:ascii="Arial" w:hAnsi="Arial" w:cs="Arial"/>
        </w:rPr>
        <w:lastRenderedPageBreak/>
        <w:t xml:space="preserve">konferencji i projektów z podmiotami zewnętrznymi sektorów: e-commerce, bankowego, ubezpieczeniowego, farmaceutycznego, CITES, cyber i innych), </w:t>
      </w:r>
    </w:p>
    <w:p w:rsidR="000B6D1F" w:rsidRDefault="000B6D1F" w:rsidP="000B6D1F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wykorzystywanie w służbie nowych narzędzi zwalczania przestępczości ekonomicznej (baz danych, systemów informatycznych i procedur) dedykowanych wyłącznie dla tego obszaru, </w:t>
      </w:r>
    </w:p>
    <w:p w:rsidR="000B6D1F" w:rsidRDefault="000B6D1F" w:rsidP="000B6D1F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realizowanie spraw z jednostkami prokuratury szczebla okręgowego, regionalnego i krajowego,</w:t>
      </w:r>
    </w:p>
    <w:p w:rsidR="000B6D1F" w:rsidRPr="00650BEE" w:rsidRDefault="000B6D1F" w:rsidP="000B6D1F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wynagrodzenie adekwatne do zajmowanego stanowiska oraz jednostki pełnienia służby. </w:t>
      </w:r>
    </w:p>
    <w:p w:rsidR="006766FA" w:rsidRPr="006418F8" w:rsidRDefault="006766FA" w:rsidP="006766FA">
      <w:pPr>
        <w:pStyle w:val="NormalnyWeb"/>
        <w:spacing w:line="276" w:lineRule="auto"/>
        <w:jc w:val="both"/>
        <w:rPr>
          <w:rStyle w:val="Pogrubienie"/>
          <w:rFonts w:ascii="Arial" w:hAnsi="Arial" w:cs="Arial"/>
          <w:b w:val="0"/>
        </w:rPr>
      </w:pPr>
      <w:r w:rsidRPr="003628E5">
        <w:rPr>
          <w:rStyle w:val="Pogrubienie"/>
          <w:rFonts w:ascii="Arial" w:hAnsi="Arial" w:cs="Arial"/>
          <w:u w:val="single"/>
        </w:rPr>
        <w:t>Szczegółowych informacji udziela</w:t>
      </w:r>
      <w:r>
        <w:rPr>
          <w:rStyle w:val="Pogrubienie"/>
          <w:rFonts w:ascii="Arial" w:hAnsi="Arial" w:cs="Arial"/>
          <w:u w:val="single"/>
        </w:rPr>
        <w:t>:</w:t>
      </w:r>
      <w:r>
        <w:rPr>
          <w:rStyle w:val="Pogrubienie"/>
          <w:rFonts w:ascii="Arial" w:hAnsi="Arial" w:cs="Arial"/>
        </w:rPr>
        <w:t xml:space="preserve"> </w:t>
      </w:r>
      <w:r w:rsidR="00F9746D" w:rsidRPr="00F9746D">
        <w:rPr>
          <w:rStyle w:val="Pogrubienie"/>
          <w:rFonts w:ascii="Arial" w:hAnsi="Arial" w:cs="Arial"/>
          <w:b w:val="0"/>
        </w:rPr>
        <w:t>mł insp</w:t>
      </w:r>
      <w:r w:rsidRPr="006418F8">
        <w:rPr>
          <w:rStyle w:val="Pogrubienie"/>
          <w:rFonts w:ascii="Arial" w:hAnsi="Arial" w:cs="Arial"/>
          <w:b w:val="0"/>
        </w:rPr>
        <w:t>. Magdalena Blitek-Leleń - Naczelnik Wydziału d</w:t>
      </w:r>
      <w:r>
        <w:rPr>
          <w:rStyle w:val="Pogrubienie"/>
          <w:rFonts w:ascii="Arial" w:hAnsi="Arial" w:cs="Arial"/>
          <w:b w:val="0"/>
        </w:rPr>
        <w:t>o Walki</w:t>
      </w:r>
      <w:r w:rsidRPr="006418F8">
        <w:rPr>
          <w:rStyle w:val="Pogrubienie"/>
          <w:rFonts w:ascii="Arial" w:hAnsi="Arial" w:cs="Arial"/>
          <w:b w:val="0"/>
        </w:rPr>
        <w:t xml:space="preserve"> z Przestępczością</w:t>
      </w:r>
      <w:r>
        <w:rPr>
          <w:rStyle w:val="Pogrubienie"/>
          <w:rFonts w:ascii="Arial" w:hAnsi="Arial" w:cs="Arial"/>
          <w:b w:val="0"/>
        </w:rPr>
        <w:t xml:space="preserve"> </w:t>
      </w:r>
      <w:r w:rsidRPr="006418F8">
        <w:rPr>
          <w:rStyle w:val="Pogrubienie"/>
          <w:rFonts w:ascii="Arial" w:hAnsi="Arial" w:cs="Arial"/>
          <w:b w:val="0"/>
        </w:rPr>
        <w:t xml:space="preserve">Ekonomiczną KWP w Krakowie, </w:t>
      </w:r>
      <w:r>
        <w:rPr>
          <w:rStyle w:val="Pogrubienie"/>
          <w:rFonts w:ascii="Arial" w:hAnsi="Arial" w:cs="Arial"/>
          <w:b w:val="0"/>
        </w:rPr>
        <w:br/>
      </w:r>
      <w:r w:rsidRPr="006418F8">
        <w:rPr>
          <w:rStyle w:val="Pogrubienie"/>
          <w:rFonts w:ascii="Arial" w:hAnsi="Arial" w:cs="Arial"/>
          <w:b w:val="0"/>
        </w:rPr>
        <w:t>tel. 47</w:t>
      </w:r>
      <w:r>
        <w:rPr>
          <w:rStyle w:val="Pogrubienie"/>
          <w:rFonts w:ascii="Arial" w:hAnsi="Arial" w:cs="Arial"/>
          <w:b w:val="0"/>
        </w:rPr>
        <w:t xml:space="preserve"> </w:t>
      </w:r>
      <w:r w:rsidRPr="006418F8">
        <w:rPr>
          <w:rStyle w:val="Pogrubienie"/>
          <w:rFonts w:ascii="Arial" w:hAnsi="Arial" w:cs="Arial"/>
          <w:b w:val="0"/>
        </w:rPr>
        <w:t>83</w:t>
      </w:r>
      <w:r>
        <w:rPr>
          <w:rStyle w:val="Pogrubienie"/>
          <w:rFonts w:ascii="Arial" w:hAnsi="Arial" w:cs="Arial"/>
          <w:b w:val="0"/>
        </w:rPr>
        <w:t xml:space="preserve"> </w:t>
      </w:r>
      <w:r w:rsidRPr="006418F8">
        <w:rPr>
          <w:rStyle w:val="Pogrubienie"/>
          <w:rFonts w:ascii="Arial" w:hAnsi="Arial" w:cs="Arial"/>
          <w:b w:val="0"/>
        </w:rPr>
        <w:t>56</w:t>
      </w:r>
      <w:r>
        <w:rPr>
          <w:rStyle w:val="Pogrubienie"/>
          <w:rFonts w:ascii="Arial" w:hAnsi="Arial" w:cs="Arial"/>
          <w:b w:val="0"/>
        </w:rPr>
        <w:t xml:space="preserve"> </w:t>
      </w:r>
      <w:r w:rsidRPr="006418F8">
        <w:rPr>
          <w:rStyle w:val="Pogrubienie"/>
          <w:rFonts w:ascii="Arial" w:hAnsi="Arial" w:cs="Arial"/>
          <w:b w:val="0"/>
        </w:rPr>
        <w:t>005.</w:t>
      </w:r>
    </w:p>
    <w:p w:rsidR="006766FA" w:rsidRPr="006418F8" w:rsidRDefault="006766FA" w:rsidP="006766FA">
      <w:pPr>
        <w:pStyle w:val="NormalnyWeb"/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6418F8">
        <w:rPr>
          <w:rStyle w:val="Pogrubienie"/>
          <w:rFonts w:ascii="Arial" w:hAnsi="Arial" w:cs="Arial"/>
        </w:rPr>
        <w:t>W przypadku zainteresowania podjęciem służby na stanowisku specjalisty lub detektywa</w:t>
      </w:r>
      <w:r>
        <w:rPr>
          <w:rStyle w:val="Pogrubienie"/>
          <w:rFonts w:ascii="Arial" w:hAnsi="Arial" w:cs="Arial"/>
        </w:rPr>
        <w:t>,</w:t>
      </w:r>
      <w:r w:rsidRPr="006418F8">
        <w:rPr>
          <w:rStyle w:val="Pogrubienie"/>
          <w:rFonts w:ascii="Arial" w:hAnsi="Arial" w:cs="Arial"/>
        </w:rPr>
        <w:t xml:space="preserve"> oferty  (CV zawierające szczegółowe informacje o dotychczas zajmowanych stanowiskach, zakresie aktualnie realizowanych zadań, posiadanych przeszkoleniach, nabytych umiejętnościach zawodowych) należy przesłać w formie elektronicznej na adres: </w:t>
      </w:r>
      <w:r w:rsidRPr="006418F8">
        <w:rPr>
          <w:rFonts w:ascii="Arial" w:hAnsi="Arial" w:cs="Arial"/>
          <w:b/>
          <w:u w:val="single"/>
        </w:rPr>
        <w:t>Magdalena.Blitek-Lelen@malopolska.policja.gov.pl</w:t>
      </w:r>
    </w:p>
    <w:p w:rsidR="0033440E" w:rsidRDefault="0033440E" w:rsidP="0033440E">
      <w:pPr>
        <w:pStyle w:val="NormalnyWeb"/>
        <w:spacing w:line="276" w:lineRule="auto"/>
        <w:jc w:val="both"/>
        <w:rPr>
          <w:rStyle w:val="Pogrubienie"/>
          <w:rFonts w:ascii="Arial" w:hAnsi="Arial" w:cs="Arial"/>
        </w:rPr>
      </w:pPr>
    </w:p>
    <w:p w:rsidR="0033440E" w:rsidRDefault="0033440E" w:rsidP="0033440E">
      <w:pPr>
        <w:pStyle w:val="NormalnyWeb"/>
        <w:spacing w:line="276" w:lineRule="auto"/>
        <w:jc w:val="both"/>
        <w:rPr>
          <w:rStyle w:val="Pogrubienie"/>
          <w:rFonts w:ascii="Arial" w:hAnsi="Arial" w:cs="Arial"/>
        </w:rPr>
      </w:pPr>
    </w:p>
    <w:p w:rsidR="0033440E" w:rsidRDefault="0033440E" w:rsidP="0033440E">
      <w:pPr>
        <w:pStyle w:val="NormalnyWeb"/>
        <w:spacing w:line="276" w:lineRule="auto"/>
        <w:jc w:val="both"/>
        <w:rPr>
          <w:rStyle w:val="Pogrubienie"/>
          <w:rFonts w:ascii="Arial" w:hAnsi="Arial" w:cs="Arial"/>
        </w:rPr>
      </w:pPr>
    </w:p>
    <w:p w:rsidR="0033440E" w:rsidRDefault="0033440E" w:rsidP="0033440E">
      <w:pPr>
        <w:pStyle w:val="NormalnyWeb"/>
        <w:spacing w:line="276" w:lineRule="auto"/>
        <w:jc w:val="both"/>
        <w:rPr>
          <w:rStyle w:val="Pogrubienie"/>
          <w:rFonts w:ascii="Arial" w:hAnsi="Arial" w:cs="Arial"/>
        </w:rPr>
      </w:pPr>
    </w:p>
    <w:p w:rsidR="0033440E" w:rsidRDefault="0033440E" w:rsidP="0033440E">
      <w:pPr>
        <w:pStyle w:val="NormalnyWeb"/>
        <w:spacing w:line="276" w:lineRule="auto"/>
        <w:jc w:val="both"/>
        <w:rPr>
          <w:rStyle w:val="Pogrubienie"/>
          <w:rFonts w:ascii="Arial" w:hAnsi="Arial" w:cs="Arial"/>
        </w:rPr>
      </w:pPr>
    </w:p>
    <w:p w:rsidR="0033440E" w:rsidRDefault="0033440E" w:rsidP="0033440E">
      <w:pPr>
        <w:pStyle w:val="NormalnyWeb"/>
        <w:spacing w:line="276" w:lineRule="auto"/>
        <w:jc w:val="both"/>
        <w:rPr>
          <w:rStyle w:val="Pogrubienie"/>
          <w:rFonts w:ascii="Arial" w:hAnsi="Arial" w:cs="Arial"/>
        </w:rPr>
      </w:pPr>
    </w:p>
    <w:p w:rsidR="00F12981" w:rsidRDefault="00F12981" w:rsidP="003628E5">
      <w:pPr>
        <w:pStyle w:val="NormalnyWeb"/>
        <w:spacing w:line="276" w:lineRule="auto"/>
        <w:jc w:val="both"/>
        <w:rPr>
          <w:rStyle w:val="Pogrubienie"/>
          <w:rFonts w:ascii="Arial" w:hAnsi="Arial" w:cs="Arial"/>
        </w:rPr>
      </w:pPr>
    </w:p>
    <w:sectPr w:rsidR="00F12981" w:rsidSect="00B3664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47BCE"/>
    <w:multiLevelType w:val="hybridMultilevel"/>
    <w:tmpl w:val="DD687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6E34A7"/>
    <w:multiLevelType w:val="multilevel"/>
    <w:tmpl w:val="5774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B83F3E"/>
    <w:multiLevelType w:val="hybridMultilevel"/>
    <w:tmpl w:val="FD8A5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B5D5A"/>
    <w:multiLevelType w:val="hybridMultilevel"/>
    <w:tmpl w:val="6D4C977E"/>
    <w:lvl w:ilvl="0" w:tplc="5FCA3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324699"/>
    <w:multiLevelType w:val="hybridMultilevel"/>
    <w:tmpl w:val="3CCA6D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702694"/>
    <w:multiLevelType w:val="multilevel"/>
    <w:tmpl w:val="89E6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11122C"/>
    <w:multiLevelType w:val="hybridMultilevel"/>
    <w:tmpl w:val="AB00D03C"/>
    <w:lvl w:ilvl="0" w:tplc="2340D70E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E876A2"/>
    <w:multiLevelType w:val="hybridMultilevel"/>
    <w:tmpl w:val="1B085898"/>
    <w:lvl w:ilvl="0" w:tplc="DDB4BFEE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2340D70E">
      <w:start w:val="14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8">
    <w:nsid w:val="7BFD6BE9"/>
    <w:multiLevelType w:val="hybridMultilevel"/>
    <w:tmpl w:val="1448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355D5"/>
    <w:multiLevelType w:val="multilevel"/>
    <w:tmpl w:val="4486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characterSpacingControl w:val="doNotCompress"/>
  <w:compat/>
  <w:rsids>
    <w:rsidRoot w:val="00CB76C5"/>
    <w:rsid w:val="00033CF5"/>
    <w:rsid w:val="0003788D"/>
    <w:rsid w:val="000B6D1F"/>
    <w:rsid w:val="001946E5"/>
    <w:rsid w:val="001A5351"/>
    <w:rsid w:val="00254B55"/>
    <w:rsid w:val="0033440E"/>
    <w:rsid w:val="003628E5"/>
    <w:rsid w:val="00404DF4"/>
    <w:rsid w:val="00422DE8"/>
    <w:rsid w:val="005B4CBA"/>
    <w:rsid w:val="00650BEE"/>
    <w:rsid w:val="00653DC9"/>
    <w:rsid w:val="006766FA"/>
    <w:rsid w:val="00752214"/>
    <w:rsid w:val="009B4C9C"/>
    <w:rsid w:val="00B3664E"/>
    <w:rsid w:val="00BE7D26"/>
    <w:rsid w:val="00CB76C5"/>
    <w:rsid w:val="00D26EE8"/>
    <w:rsid w:val="00F12981"/>
    <w:rsid w:val="00F9746D"/>
    <w:rsid w:val="00FE0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3664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26EE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26EE8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6EE8"/>
    <w:rPr>
      <w:color w:val="0000FF"/>
      <w:u w:val="single"/>
    </w:rPr>
  </w:style>
  <w:style w:type="paragraph" w:styleId="Nagwek">
    <w:name w:val="header"/>
    <w:basedOn w:val="Normalny"/>
    <w:link w:val="NagwekZnak"/>
    <w:rsid w:val="00650B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50BEE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34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Czyst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Czysty</Template>
  <TotalTime>115</TotalTime>
  <Pages>3</Pages>
  <Words>606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 KRAKÓW</Company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robert.tabis</dc:creator>
  <cp:lastModifiedBy>robert.tabis</cp:lastModifiedBy>
  <cp:revision>9</cp:revision>
  <cp:lastPrinted>1601-01-01T00:00:00Z</cp:lastPrinted>
  <dcterms:created xsi:type="dcterms:W3CDTF">2026-07-14T12:52:00Z</dcterms:created>
  <dcterms:modified xsi:type="dcterms:W3CDTF">2026-07-16T12:13:00Z</dcterms:modified>
</cp:coreProperties>
</file>